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FDD08E" w14:textId="77777777" w:rsidR="006D649D" w:rsidRDefault="006D649D">
      <w:pPr>
        <w:sectPr w:rsidR="006D649D" w:rsidSect="006D649D">
          <w:headerReference w:type="default" r:id="rId9"/>
          <w:footerReference w:type="default" r:id="rId10"/>
          <w:pgSz w:w="11906" w:h="16838" w:code="9"/>
          <w:pgMar w:top="1950" w:right="1417" w:bottom="1843" w:left="1417" w:header="709" w:footer="1395" w:gutter="0"/>
          <w:cols w:space="708"/>
          <w:docGrid w:linePitch="360"/>
        </w:sectPr>
      </w:pPr>
    </w:p>
    <w:p w14:paraId="04860758" w14:textId="428DC6DA" w:rsidR="006E6526" w:rsidRDefault="006E6526" w:rsidP="00F168C8">
      <w:pPr>
        <w:pStyle w:val="paragraph"/>
        <w:spacing w:before="0" w:beforeAutospacing="0" w:after="0" w:afterAutospacing="0" w:line="276" w:lineRule="auto"/>
        <w:textAlignment w:val="baseline"/>
        <w:rPr>
          <w:rFonts w:asciiTheme="majorHAnsi" w:hAnsiTheme="majorHAnsi"/>
          <w:bdr w:val="none" w:sz="0" w:space="0" w:color="auto" w:frame="1"/>
        </w:rPr>
      </w:pPr>
    </w:p>
    <w:p w14:paraId="541264DF" w14:textId="60B4AA62" w:rsidR="008878D9" w:rsidRDefault="008878D9" w:rsidP="00F168C8">
      <w:pPr>
        <w:pStyle w:val="paragraph"/>
        <w:spacing w:before="0" w:beforeAutospacing="0" w:after="0" w:afterAutospacing="0" w:line="276" w:lineRule="auto"/>
        <w:textAlignment w:val="baseline"/>
        <w:rPr>
          <w:rFonts w:asciiTheme="majorHAnsi" w:hAnsiTheme="majorHAnsi"/>
          <w:bdr w:val="none" w:sz="0" w:space="0" w:color="auto" w:frame="1"/>
        </w:rPr>
      </w:pPr>
    </w:p>
    <w:p w14:paraId="30E70B31" w14:textId="4ACDE010" w:rsidR="0097180A" w:rsidRPr="0097180A" w:rsidRDefault="0097180A" w:rsidP="0097180A">
      <w:pPr>
        <w:pStyle w:val="paragraph"/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  <w:sz w:val="22"/>
          <w:szCs w:val="22"/>
        </w:rPr>
      </w:pPr>
      <w:r w:rsidRPr="0097180A"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  <w:t>Tisková zpráva</w:t>
      </w:r>
      <w:r w:rsidRPr="0097180A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 |Praha, </w:t>
      </w:r>
      <w:r w:rsidR="00C22E05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24</w:t>
      </w:r>
      <w:r w:rsidRPr="0097180A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. 3. 2025</w:t>
      </w:r>
      <w:r w:rsidRPr="0097180A">
        <w:rPr>
          <w:rStyle w:val="eop"/>
          <w:rFonts w:asciiTheme="minorHAnsi" w:hAnsiTheme="minorHAnsi" w:cstheme="minorHAnsi"/>
          <w:color w:val="000000"/>
          <w:sz w:val="22"/>
          <w:szCs w:val="22"/>
        </w:rPr>
        <w:t> </w:t>
      </w:r>
    </w:p>
    <w:p w14:paraId="477736F7" w14:textId="77777777" w:rsidR="008878D9" w:rsidRPr="0097180A" w:rsidRDefault="008878D9" w:rsidP="008878D9">
      <w:pPr>
        <w:pStyle w:val="paragraph"/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14:paraId="77DFF033" w14:textId="0E570043" w:rsidR="008878D9" w:rsidRPr="00C22E05" w:rsidRDefault="00C22E05" w:rsidP="00C22E05">
      <w:pPr>
        <w:jc w:val="center"/>
        <w:rPr>
          <w:b/>
          <w:bCs/>
          <w:sz w:val="32"/>
          <w:szCs w:val="32"/>
        </w:rPr>
      </w:pPr>
      <w:r w:rsidRPr="00A229AB">
        <w:rPr>
          <w:b/>
          <w:bCs/>
          <w:sz w:val="32"/>
          <w:szCs w:val="32"/>
        </w:rPr>
        <w:t>Noc divadel 2025 přinese jedinečné zážitky na</w:t>
      </w:r>
      <w:r>
        <w:rPr>
          <w:b/>
          <w:bCs/>
          <w:sz w:val="32"/>
          <w:szCs w:val="32"/>
        </w:rPr>
        <w:t> </w:t>
      </w:r>
      <w:r w:rsidRPr="00A229AB">
        <w:rPr>
          <w:b/>
          <w:bCs/>
          <w:sz w:val="32"/>
          <w:szCs w:val="32"/>
        </w:rPr>
        <w:t>téma</w:t>
      </w:r>
      <w:r>
        <w:rPr>
          <w:b/>
          <w:bCs/>
          <w:sz w:val="32"/>
          <w:szCs w:val="32"/>
        </w:rPr>
        <w:t> </w:t>
      </w:r>
      <w:r w:rsidRPr="00A229AB">
        <w:rPr>
          <w:b/>
          <w:bCs/>
          <w:sz w:val="32"/>
          <w:szCs w:val="32"/>
        </w:rPr>
        <w:t>Sousedství</w:t>
      </w:r>
    </w:p>
    <w:p w14:paraId="59022964" w14:textId="0360E67C" w:rsidR="008878D9" w:rsidRPr="00C22E05" w:rsidRDefault="00C22E05" w:rsidP="00C22E05">
      <w:pPr>
        <w:jc w:val="both"/>
        <w:rPr>
          <w:b/>
          <w:bdr w:val="none" w:sz="0" w:space="0" w:color="auto" w:frame="1"/>
        </w:rPr>
      </w:pPr>
      <w:r w:rsidRPr="00C22E05">
        <w:rPr>
          <w:b/>
          <w:bdr w:val="none" w:sz="0" w:space="0" w:color="auto" w:frame="1"/>
        </w:rPr>
        <w:t>Už v sobotu 29. března 2025 v Česku proběhne třináctý ročník Noci divadel, tentokrát na téma „Sousedství“. Desítky divadel a dalších institucí v celé zemi připraví jedinečný program, který diváci ve zbytku sezony nezažijí. Většina scén navíc program uvede zdarma nebo za snížené vstupné.</w:t>
      </w:r>
    </w:p>
    <w:p w14:paraId="3776C597" w14:textId="62870194" w:rsidR="00C22E05" w:rsidRDefault="00C22E05" w:rsidP="0097180A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14:paraId="174D775E" w14:textId="501AFEB0" w:rsidR="00C22E05" w:rsidRPr="00C22E05" w:rsidRDefault="00C22E05" w:rsidP="00C22E05">
      <w:pPr>
        <w:jc w:val="center"/>
        <w:rPr>
          <w:rFonts w:cstheme="minorHAnsi"/>
          <w:b/>
          <w:bCs/>
          <w:sz w:val="26"/>
          <w:szCs w:val="26"/>
        </w:rPr>
      </w:pPr>
      <w:r w:rsidRPr="00C22E05">
        <w:rPr>
          <w:rFonts w:cstheme="minorHAnsi"/>
          <w:b/>
          <w:bCs/>
          <w:sz w:val="26"/>
          <w:szCs w:val="26"/>
        </w:rPr>
        <w:t>Hudebně taneční show, workshop pantomimy, česko-japonské představení nebo sousedská slavnost</w:t>
      </w:r>
    </w:p>
    <w:p w14:paraId="11E91CFB" w14:textId="77777777" w:rsidR="00C22E05" w:rsidRPr="00C22E05" w:rsidRDefault="00C22E05" w:rsidP="00C22E05">
      <w:pPr>
        <w:jc w:val="both"/>
        <w:rPr>
          <w:rFonts w:cstheme="minorHAnsi"/>
        </w:rPr>
      </w:pPr>
      <w:r w:rsidRPr="00C22E05">
        <w:rPr>
          <w:rFonts w:cstheme="minorHAnsi"/>
        </w:rPr>
        <w:t xml:space="preserve">Pražská </w:t>
      </w:r>
      <w:r w:rsidRPr="00C22E05">
        <w:rPr>
          <w:rFonts w:cstheme="minorHAnsi"/>
          <w:b/>
          <w:bCs/>
        </w:rPr>
        <w:t>Nová Spirála</w:t>
      </w:r>
      <w:r w:rsidRPr="00C22E05">
        <w:rPr>
          <w:rFonts w:cstheme="minorHAnsi"/>
        </w:rPr>
        <w:t xml:space="preserve"> láká malé i velké návštěvníky na bohatý program v podobě např. návštěvy maskérny, soutěže o vstupenky a </w:t>
      </w:r>
      <w:proofErr w:type="spellStart"/>
      <w:r w:rsidRPr="00C22E05">
        <w:rPr>
          <w:rFonts w:cstheme="minorHAnsi"/>
        </w:rPr>
        <w:t>merch</w:t>
      </w:r>
      <w:proofErr w:type="spellEnd"/>
      <w:r w:rsidRPr="00C22E05">
        <w:rPr>
          <w:rFonts w:cstheme="minorHAnsi"/>
        </w:rPr>
        <w:t xml:space="preserve">, otevřenou pokladnu se speciální slevou, promítání dokumentu, komentované prohlídky tohoto jedinečného prostoru nebo vystoupení z hudebně taneční show </w:t>
      </w:r>
      <w:r w:rsidRPr="00C22E05">
        <w:rPr>
          <w:rFonts w:cstheme="minorHAnsi"/>
          <w:i/>
          <w:iCs/>
        </w:rPr>
        <w:t>Vzkříšení</w:t>
      </w:r>
      <w:r w:rsidRPr="00C22E05">
        <w:rPr>
          <w:rFonts w:cstheme="minorHAnsi"/>
        </w:rPr>
        <w:t>. Vstup na celý program je zdarma a bez nutnosti rezervace.</w:t>
      </w:r>
    </w:p>
    <w:p w14:paraId="370975C4" w14:textId="77777777" w:rsidR="00C22E05" w:rsidRPr="00C22E05" w:rsidRDefault="00C22E05" w:rsidP="00C22E05">
      <w:pPr>
        <w:jc w:val="both"/>
        <w:rPr>
          <w:rFonts w:cstheme="minorHAnsi"/>
        </w:rPr>
      </w:pPr>
      <w:r w:rsidRPr="00C22E05">
        <w:rPr>
          <w:rFonts w:cstheme="minorHAnsi"/>
        </w:rPr>
        <w:t xml:space="preserve">Pořadatel české Noci divadel </w:t>
      </w:r>
      <w:r w:rsidRPr="00C22E05">
        <w:rPr>
          <w:rFonts w:cstheme="minorHAnsi"/>
          <w:b/>
          <w:bCs/>
        </w:rPr>
        <w:t>Institut umění – Divadelní ústav</w:t>
      </w:r>
      <w:r w:rsidRPr="00C22E05">
        <w:rPr>
          <w:rFonts w:cstheme="minorHAnsi"/>
        </w:rPr>
        <w:t xml:space="preserve"> (IDU) v Praze připravuje odpolední program, který děti a jejich rodiče provede 4 stanovišti, kde si budou moci vyzkoušet různé umělecké činnosti od kreslení po pantomimu. Program odstartuje ve 14 hodin v hlavní budově IDU (Celetná 17, Praha 1) a bude zakončený Sousedskou slavností s drobným občerstvením v sousední budově IDU (Nekázanka 16, Praha 1). Vstup na celý program je zdarma a bez nutnosti rezervace.</w:t>
      </w:r>
    </w:p>
    <w:p w14:paraId="00F7BCF8" w14:textId="61593DED" w:rsidR="00C22E05" w:rsidRPr="00C22E05" w:rsidRDefault="00C22E05" w:rsidP="00C22E05">
      <w:pPr>
        <w:jc w:val="both"/>
        <w:rPr>
          <w:rFonts w:cstheme="minorHAnsi"/>
        </w:rPr>
      </w:pPr>
      <w:r w:rsidRPr="00C22E05">
        <w:rPr>
          <w:rFonts w:cstheme="minorHAnsi"/>
        </w:rPr>
        <w:t xml:space="preserve">Noc divadel v plzeňském </w:t>
      </w:r>
      <w:r w:rsidRPr="00C22E05">
        <w:rPr>
          <w:rFonts w:cstheme="minorHAnsi"/>
          <w:b/>
          <w:bCs/>
        </w:rPr>
        <w:t>Divadle Alfa</w:t>
      </w:r>
      <w:r w:rsidRPr="00C22E05">
        <w:rPr>
          <w:rFonts w:cstheme="minorHAnsi"/>
        </w:rPr>
        <w:t xml:space="preserve"> proběhne v česko-japonském stylu. Na jevišti se nejprve odehraje unikátní představení </w:t>
      </w:r>
      <w:r w:rsidRPr="00C22E05">
        <w:rPr>
          <w:rFonts w:cstheme="minorHAnsi"/>
          <w:i/>
          <w:iCs/>
        </w:rPr>
        <w:t>Čáslavská – Tokio – 1964</w:t>
      </w:r>
      <w:r w:rsidRPr="00C22E05">
        <w:rPr>
          <w:rFonts w:cstheme="minorHAnsi"/>
        </w:rPr>
        <w:t xml:space="preserve">, ve kterém loutkáři z Alfy účinkují spolu se svými japonskými kolegy. Následně se návštěvníci můžou těšit na neobvyklou prohlídku zákulisí s několika česko-japonskými zastávkami, volně přístupná stanoviště ve foyer a klubu divadla. Česko-japonské téma ovlivní i nabídku divadelní kavárny. Vstupenky na představení jsou k zakoupení </w:t>
      </w:r>
      <w:hyperlink r:id="rId11" w:history="1">
        <w:r w:rsidRPr="00C22E05">
          <w:rPr>
            <w:rStyle w:val="Hypertextovodkaz"/>
            <w:rFonts w:cstheme="minorHAnsi"/>
          </w:rPr>
          <w:t>zde</w:t>
        </w:r>
      </w:hyperlink>
      <w:r w:rsidRPr="00C22E05">
        <w:rPr>
          <w:rFonts w:cstheme="minorHAnsi"/>
        </w:rPr>
        <w:t>, zbytek programu je zdarma.</w:t>
      </w:r>
    </w:p>
    <w:p w14:paraId="3B1924A0" w14:textId="77777777" w:rsidR="00C22E05" w:rsidRPr="00C22E05" w:rsidRDefault="00C22E05" w:rsidP="00C22E05">
      <w:pPr>
        <w:jc w:val="both"/>
        <w:rPr>
          <w:rFonts w:cstheme="minorHAnsi"/>
        </w:rPr>
      </w:pPr>
      <w:r w:rsidRPr="00C22E05">
        <w:rPr>
          <w:rFonts w:cstheme="minorHAnsi"/>
        </w:rPr>
        <w:t xml:space="preserve">Ostravské </w:t>
      </w:r>
      <w:r w:rsidRPr="00C22E05">
        <w:rPr>
          <w:rFonts w:cstheme="minorHAnsi"/>
          <w:b/>
          <w:bCs/>
        </w:rPr>
        <w:t>Divadlo Petra Bezruče</w:t>
      </w:r>
      <w:r w:rsidRPr="00C22E05">
        <w:rPr>
          <w:rFonts w:cstheme="minorHAnsi"/>
        </w:rPr>
        <w:t xml:space="preserve"> zve na sousedskou slavnost plnou kultury, chutí a hudby. Do programu se navíc zapojí další podniky a organizace z okolí. Noc divadel tak u Bezručů nebude pouze tradičním kulturním večerem – promění se v menší sousedský svátek, kde se propojí divadlo, gastronomie, hudba a kreativní workshopy.</w:t>
      </w:r>
    </w:p>
    <w:p w14:paraId="4E9EE03F" w14:textId="77777777" w:rsidR="00C22E05" w:rsidRPr="00C22E05" w:rsidRDefault="00C22E05" w:rsidP="00C22E05">
      <w:pPr>
        <w:jc w:val="both"/>
        <w:rPr>
          <w:rFonts w:cstheme="minorHAnsi"/>
        </w:rPr>
      </w:pPr>
      <w:r w:rsidRPr="00C22E05">
        <w:rPr>
          <w:rFonts w:cstheme="minorHAnsi"/>
        </w:rPr>
        <w:t xml:space="preserve">Návštěvníci se můžou těšit na různé tvůrčí dílny, ochutnávky specialit od sousedů a večerní tančírnu v režii </w:t>
      </w:r>
      <w:proofErr w:type="spellStart"/>
      <w:r w:rsidRPr="00C22E05">
        <w:rPr>
          <w:rFonts w:cstheme="minorHAnsi"/>
        </w:rPr>
        <w:t>bezručácké</w:t>
      </w:r>
      <w:proofErr w:type="spellEnd"/>
      <w:r w:rsidRPr="00C22E05">
        <w:rPr>
          <w:rFonts w:cstheme="minorHAnsi"/>
        </w:rPr>
        <w:t xml:space="preserve"> kapely Retro B, která roztančí i ty, kdo tvrdí, že tancovat neumí. Vstup na celý program je zdarma a bez nutnosti rezervace.</w:t>
      </w:r>
    </w:p>
    <w:p w14:paraId="400DB930" w14:textId="77777777" w:rsidR="00C22E05" w:rsidRPr="00C22E05" w:rsidRDefault="00C22E05" w:rsidP="00C22E05">
      <w:pPr>
        <w:jc w:val="center"/>
        <w:rPr>
          <w:rFonts w:cstheme="minorHAnsi"/>
        </w:rPr>
      </w:pPr>
    </w:p>
    <w:p w14:paraId="69863A48" w14:textId="77777777" w:rsidR="00C22E05" w:rsidRPr="00C22E05" w:rsidRDefault="00C22E05" w:rsidP="00C22E05">
      <w:pPr>
        <w:jc w:val="center"/>
        <w:rPr>
          <w:rFonts w:cstheme="minorHAnsi"/>
          <w:b/>
          <w:bCs/>
          <w:sz w:val="28"/>
          <w:szCs w:val="28"/>
        </w:rPr>
      </w:pPr>
    </w:p>
    <w:p w14:paraId="5D76BFCF" w14:textId="77777777" w:rsidR="00C22E05" w:rsidRPr="00C22E05" w:rsidRDefault="00C22E05" w:rsidP="00C22E05">
      <w:pPr>
        <w:jc w:val="center"/>
        <w:rPr>
          <w:rFonts w:cstheme="minorHAnsi"/>
          <w:b/>
          <w:bCs/>
          <w:sz w:val="26"/>
          <w:szCs w:val="26"/>
        </w:rPr>
      </w:pPr>
      <w:r w:rsidRPr="00C22E05">
        <w:rPr>
          <w:rFonts w:cstheme="minorHAnsi"/>
          <w:b/>
          <w:bCs/>
          <w:sz w:val="26"/>
          <w:szCs w:val="26"/>
        </w:rPr>
        <w:t>Sousedé blízcí i vzdálení</w:t>
      </w:r>
    </w:p>
    <w:p w14:paraId="2FA9585E" w14:textId="77777777" w:rsidR="00C22E05" w:rsidRPr="00C22E05" w:rsidRDefault="00C22E05" w:rsidP="00C22E05">
      <w:pPr>
        <w:jc w:val="both"/>
        <w:rPr>
          <w:rFonts w:cstheme="minorHAnsi"/>
        </w:rPr>
      </w:pPr>
      <w:r w:rsidRPr="00C22E05">
        <w:rPr>
          <w:rFonts w:cstheme="minorHAnsi"/>
        </w:rPr>
        <w:t>I tentokrát, stejně jako každý rok, je téma Noci divadel otevřené širokému spektru interpretací ze strany pořadatelů. Bývalá vedoucí oddělení mezinárodní spolupráce IDU Veronika Bednářová k tématu dvanáctého ročníku říká: „</w:t>
      </w:r>
      <w:r w:rsidRPr="00C22E05">
        <w:rPr>
          <w:rFonts w:cstheme="minorHAnsi"/>
          <w:i/>
          <w:iCs/>
        </w:rPr>
        <w:t>Jsou sousedé ti, kteří nám drobí na společné chodbě a nedají nám ve tři ráno spát, protože poslouchají muziku? Nebo jsou to ti, na které myslíme a o které se bojíme, protože o jejich těžce zkoušených zemích slýcháme každodenně ve zprávách? SOUSEDSTVÍ může v divadle, ve kterém se rozhodnete strávit noc, vybízet k humorným i vážnějším interpretacím, k veselým i smutným příběhům, ke komorním či rozsáhlejším komunitním akcím. K posezením u skleničky, ke sbližování se, nebo jednoduše k příjemně sousedskému sdílení veřejného prostoru.</w:t>
      </w:r>
      <w:r w:rsidRPr="00C22E05">
        <w:rPr>
          <w:rFonts w:cstheme="minorHAnsi"/>
        </w:rPr>
        <w:t>“</w:t>
      </w:r>
    </w:p>
    <w:p w14:paraId="0EAFE4C5" w14:textId="77777777" w:rsidR="00C22E05" w:rsidRPr="00C22E05" w:rsidRDefault="00C22E05" w:rsidP="00C22E05">
      <w:pPr>
        <w:rPr>
          <w:rFonts w:cstheme="minorHAnsi"/>
        </w:rPr>
      </w:pPr>
    </w:p>
    <w:p w14:paraId="0CE80C25" w14:textId="77777777" w:rsidR="00C22E05" w:rsidRPr="00C22E05" w:rsidRDefault="00C22E05" w:rsidP="00C22E05">
      <w:pPr>
        <w:rPr>
          <w:rFonts w:cstheme="minorHAnsi"/>
        </w:rPr>
      </w:pPr>
      <w:r w:rsidRPr="00C22E05">
        <w:rPr>
          <w:rFonts w:cstheme="minorHAnsi"/>
          <w:noProof/>
        </w:rPr>
        <w:drawing>
          <wp:inline distT="0" distB="0" distL="0" distR="0" wp14:anchorId="42C4507E" wp14:editId="0050CC97">
            <wp:extent cx="5760720" cy="3249295"/>
            <wp:effectExtent l="0" t="0" r="5080" b="1905"/>
            <wp:docPr id="1594461701" name="Obrázek 5" descr="Obsah obrázku snímek obrazovky, Grafika, Barevnost, grafický design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461701" name="Obrázek 5" descr="Obsah obrázku snímek obrazovky, Grafika, Barevnost, grafický design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6B238" w14:textId="77777777" w:rsidR="00C22E05" w:rsidRPr="00C22E05" w:rsidRDefault="00C22E05" w:rsidP="00C22E05">
      <w:pPr>
        <w:pStyle w:val="Normlnweb"/>
        <w:shd w:val="clear" w:color="auto" w:fill="FFFFFF"/>
        <w:spacing w:before="0" w:beforeAutospacing="0" w:after="0" w:afterAutospacing="0" w:line="360" w:lineRule="atLeast"/>
        <w:rPr>
          <w:rFonts w:asciiTheme="minorHAnsi" w:hAnsiTheme="minorHAnsi" w:cstheme="minorHAnsi"/>
          <w:color w:val="000000"/>
        </w:rPr>
      </w:pPr>
      <w:proofErr w:type="spellStart"/>
      <w:r w:rsidRPr="00C22E05">
        <w:rPr>
          <w:rStyle w:val="Zdraznn"/>
          <w:rFonts w:asciiTheme="minorHAnsi" w:eastAsiaTheme="majorEastAsia" w:hAnsiTheme="minorHAnsi" w:cstheme="minorHAnsi"/>
          <w:color w:val="000000"/>
        </w:rPr>
        <w:t>Graphic</w:t>
      </w:r>
      <w:proofErr w:type="spellEnd"/>
      <w:r w:rsidRPr="00C22E05">
        <w:rPr>
          <w:rStyle w:val="Zdraznn"/>
          <w:rFonts w:asciiTheme="minorHAnsi" w:eastAsiaTheme="majorEastAsia" w:hAnsiTheme="minorHAnsi" w:cstheme="minorHAnsi"/>
          <w:color w:val="000000"/>
        </w:rPr>
        <w:t xml:space="preserve"> design: Jaroslav Mašek</w:t>
      </w:r>
    </w:p>
    <w:p w14:paraId="108FF2D3" w14:textId="77777777" w:rsidR="00C22E05" w:rsidRPr="00C22E05" w:rsidRDefault="00C22E05" w:rsidP="00C22E05">
      <w:pPr>
        <w:pStyle w:val="Normlnweb"/>
        <w:shd w:val="clear" w:color="auto" w:fill="FFFFFF"/>
        <w:spacing w:before="0" w:beforeAutospacing="0" w:after="0" w:afterAutospacing="0" w:line="360" w:lineRule="atLeast"/>
        <w:rPr>
          <w:rFonts w:asciiTheme="minorHAnsi" w:hAnsiTheme="minorHAnsi" w:cstheme="minorHAnsi"/>
        </w:rPr>
      </w:pPr>
    </w:p>
    <w:p w14:paraId="7D635261" w14:textId="1091386B" w:rsidR="00C22E05" w:rsidRPr="00C22E05" w:rsidRDefault="00C22E05" w:rsidP="00C22E05">
      <w:pPr>
        <w:pStyle w:val="Normlnweb"/>
        <w:shd w:val="clear" w:color="auto" w:fill="FFFFFF"/>
        <w:spacing w:before="0" w:beforeAutospacing="0" w:after="0" w:afterAutospacing="0" w:line="360" w:lineRule="atLeast"/>
        <w:rPr>
          <w:rFonts w:asciiTheme="minorHAnsi" w:hAnsiTheme="minorHAnsi" w:cstheme="minorHAnsi"/>
          <w:color w:val="000000"/>
        </w:rPr>
      </w:pPr>
      <w:hyperlink r:id="rId13" w:history="1">
        <w:r w:rsidRPr="00C22E05">
          <w:rPr>
            <w:rStyle w:val="Hypertextovodkaz"/>
            <w:rFonts w:asciiTheme="minorHAnsi" w:eastAsiaTheme="majorEastAsia" w:hAnsiTheme="minorHAnsi" w:cstheme="minorHAnsi"/>
            <w:color w:val="000000"/>
          </w:rPr>
          <w:t>Webové stránky</w:t>
        </w:r>
      </w:hyperlink>
      <w:bookmarkStart w:id="0" w:name="_GoBack"/>
      <w:bookmarkEnd w:id="0"/>
      <w:r w:rsidRPr="00C22E05">
        <w:rPr>
          <w:rFonts w:asciiTheme="minorHAnsi" w:hAnsiTheme="minorHAnsi" w:cstheme="minorHAnsi"/>
          <w:color w:val="000000"/>
        </w:rPr>
        <w:t> </w:t>
      </w:r>
    </w:p>
    <w:p w14:paraId="665C4940" w14:textId="77777777" w:rsidR="00C22E05" w:rsidRPr="00C22E05" w:rsidRDefault="00C22E05" w:rsidP="00C22E05">
      <w:pPr>
        <w:pStyle w:val="Normlnweb"/>
        <w:shd w:val="clear" w:color="auto" w:fill="FFFFFF"/>
        <w:spacing w:before="0" w:beforeAutospacing="0" w:after="0" w:afterAutospacing="0" w:line="360" w:lineRule="atLeast"/>
        <w:rPr>
          <w:rStyle w:val="Siln"/>
          <w:rFonts w:asciiTheme="minorHAnsi" w:eastAsiaTheme="majorEastAsia" w:hAnsiTheme="minorHAnsi" w:cstheme="minorHAnsi"/>
          <w:color w:val="000000"/>
        </w:rPr>
      </w:pPr>
    </w:p>
    <w:p w14:paraId="7D72F962" w14:textId="77777777" w:rsidR="00C22E05" w:rsidRPr="00C22E05" w:rsidRDefault="00C22E05" w:rsidP="00C22E05">
      <w:pPr>
        <w:pStyle w:val="Normlnweb"/>
        <w:shd w:val="clear" w:color="auto" w:fill="FFFFFF"/>
        <w:spacing w:before="0" w:beforeAutospacing="0" w:after="0" w:afterAutospacing="0" w:line="360" w:lineRule="atLeast"/>
        <w:rPr>
          <w:rFonts w:asciiTheme="minorHAnsi" w:hAnsiTheme="minorHAnsi" w:cstheme="minorHAnsi"/>
          <w:color w:val="000000"/>
        </w:rPr>
      </w:pPr>
      <w:r w:rsidRPr="00C22E05">
        <w:rPr>
          <w:rStyle w:val="Siln"/>
          <w:rFonts w:asciiTheme="minorHAnsi" w:eastAsiaTheme="majorEastAsia" w:hAnsiTheme="minorHAnsi" w:cstheme="minorHAnsi"/>
          <w:color w:val="000000"/>
        </w:rPr>
        <w:t>Kontakty</w:t>
      </w:r>
      <w:r w:rsidRPr="00C22E05">
        <w:rPr>
          <w:rFonts w:asciiTheme="minorHAnsi" w:hAnsiTheme="minorHAnsi" w:cstheme="minorHAnsi"/>
          <w:color w:val="000000"/>
        </w:rPr>
        <w:t>:</w:t>
      </w:r>
    </w:p>
    <w:p w14:paraId="3ED61C56" w14:textId="77777777" w:rsidR="00C22E05" w:rsidRPr="00C22E05" w:rsidRDefault="00C22E05" w:rsidP="00C22E05">
      <w:pPr>
        <w:pStyle w:val="Normlnweb"/>
        <w:shd w:val="clear" w:color="auto" w:fill="FFFFFF"/>
        <w:spacing w:before="0" w:beforeAutospacing="0" w:after="0" w:afterAutospacing="0" w:line="360" w:lineRule="atLeast"/>
        <w:rPr>
          <w:rFonts w:asciiTheme="minorHAnsi" w:hAnsiTheme="minorHAnsi" w:cstheme="minorHAnsi"/>
          <w:color w:val="000000"/>
        </w:rPr>
      </w:pPr>
      <w:r w:rsidRPr="00C22E05">
        <w:rPr>
          <w:rStyle w:val="Siln"/>
          <w:rFonts w:asciiTheme="minorHAnsi" w:eastAsiaTheme="majorEastAsia" w:hAnsiTheme="minorHAnsi" w:cstheme="minorHAnsi"/>
          <w:color w:val="000000"/>
        </w:rPr>
        <w:t>PR</w:t>
      </w:r>
      <w:r w:rsidRPr="00C22E05">
        <w:rPr>
          <w:rStyle w:val="apple-converted-space"/>
          <w:rFonts w:asciiTheme="minorHAnsi" w:eastAsiaTheme="majorEastAsia" w:hAnsiTheme="minorHAnsi" w:cstheme="minorHAnsi"/>
          <w:color w:val="000000"/>
        </w:rPr>
        <w:t> </w:t>
      </w:r>
      <w:r w:rsidRPr="00C22E05">
        <w:rPr>
          <w:rFonts w:asciiTheme="minorHAnsi" w:hAnsiTheme="minorHAnsi" w:cstheme="minorHAnsi"/>
          <w:color w:val="000000"/>
        </w:rPr>
        <w:t>Matouš Danzer, matous.danzer@idu.cz, +420 737 247 715</w:t>
      </w:r>
    </w:p>
    <w:p w14:paraId="3709F346" w14:textId="77777777" w:rsidR="00C22E05" w:rsidRPr="00C22E05" w:rsidRDefault="00C22E05" w:rsidP="00C22E05">
      <w:pPr>
        <w:pStyle w:val="Normlnweb"/>
        <w:shd w:val="clear" w:color="auto" w:fill="FFFFFF"/>
        <w:spacing w:before="0" w:beforeAutospacing="0" w:after="0" w:afterAutospacing="0" w:line="360" w:lineRule="atLeast"/>
        <w:rPr>
          <w:rFonts w:asciiTheme="minorHAnsi" w:hAnsiTheme="minorHAnsi" w:cstheme="minorHAnsi"/>
          <w:color w:val="000000"/>
        </w:rPr>
      </w:pPr>
      <w:r w:rsidRPr="00C22E05">
        <w:rPr>
          <w:rStyle w:val="Siln"/>
          <w:rFonts w:asciiTheme="minorHAnsi" w:eastAsiaTheme="majorEastAsia" w:hAnsiTheme="minorHAnsi" w:cstheme="minorHAnsi"/>
          <w:color w:val="000000"/>
        </w:rPr>
        <w:t>Registrace</w:t>
      </w:r>
      <w:r w:rsidRPr="00C22E05">
        <w:rPr>
          <w:rStyle w:val="apple-converted-space"/>
          <w:rFonts w:asciiTheme="minorHAnsi" w:eastAsiaTheme="majorEastAsia" w:hAnsiTheme="minorHAnsi" w:cstheme="minorHAnsi"/>
          <w:color w:val="000000"/>
        </w:rPr>
        <w:t> </w:t>
      </w:r>
      <w:r w:rsidRPr="00C22E05">
        <w:rPr>
          <w:rFonts w:asciiTheme="minorHAnsi" w:hAnsiTheme="minorHAnsi" w:cstheme="minorHAnsi"/>
          <w:color w:val="000000"/>
        </w:rPr>
        <w:t>Eva Cíchová, eva.cichova@idu.cz</w:t>
      </w:r>
    </w:p>
    <w:p w14:paraId="00C0F163" w14:textId="22A623A6" w:rsidR="008878D9" w:rsidRPr="00C22E05" w:rsidRDefault="00C22E05" w:rsidP="00C22E05">
      <w:pPr>
        <w:pStyle w:val="Normlnweb"/>
        <w:shd w:val="clear" w:color="auto" w:fill="FFFFFF"/>
        <w:spacing w:before="0" w:beforeAutospacing="0" w:after="0" w:afterAutospacing="0" w:line="360" w:lineRule="atLeast"/>
        <w:rPr>
          <w:rFonts w:asciiTheme="minorHAnsi" w:hAnsiTheme="minorHAnsi" w:cstheme="minorHAnsi"/>
          <w:color w:val="000000"/>
        </w:rPr>
      </w:pPr>
      <w:r w:rsidRPr="00C22E05">
        <w:rPr>
          <w:rStyle w:val="Siln"/>
          <w:rFonts w:asciiTheme="minorHAnsi" w:eastAsiaTheme="majorEastAsia" w:hAnsiTheme="minorHAnsi" w:cstheme="minorHAnsi"/>
          <w:color w:val="000000"/>
        </w:rPr>
        <w:t>Koordinátorka</w:t>
      </w:r>
      <w:r w:rsidRPr="00C22E05">
        <w:rPr>
          <w:rStyle w:val="apple-converted-space"/>
          <w:rFonts w:asciiTheme="minorHAnsi" w:eastAsiaTheme="majorEastAsia" w:hAnsiTheme="minorHAnsi" w:cstheme="minorHAnsi"/>
          <w:b/>
          <w:bCs/>
          <w:color w:val="000000"/>
        </w:rPr>
        <w:t> </w:t>
      </w:r>
      <w:r w:rsidRPr="00C22E05">
        <w:rPr>
          <w:rFonts w:asciiTheme="minorHAnsi" w:hAnsiTheme="minorHAnsi" w:cstheme="minorHAnsi"/>
          <w:color w:val="000000"/>
        </w:rPr>
        <w:t>Barbora Slaběňáková, barbora.slabenakova@idu.cz</w:t>
      </w:r>
    </w:p>
    <w:sectPr w:rsidR="008878D9" w:rsidRPr="00C22E05" w:rsidSect="006D649D">
      <w:type w:val="continuous"/>
      <w:pgSz w:w="11906" w:h="16838" w:code="9"/>
      <w:pgMar w:top="2244" w:right="1417" w:bottom="1843" w:left="1417" w:header="709" w:footer="1395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85674E" w14:textId="77777777" w:rsidR="00F86DFE" w:rsidRDefault="00F86DFE" w:rsidP="00802AEF">
      <w:pPr>
        <w:spacing w:after="0" w:line="240" w:lineRule="auto"/>
      </w:pPr>
      <w:r>
        <w:separator/>
      </w:r>
    </w:p>
  </w:endnote>
  <w:endnote w:type="continuationSeparator" w:id="0">
    <w:p w14:paraId="39EEDDC0" w14:textId="77777777" w:rsidR="00F86DFE" w:rsidRDefault="00F86DFE" w:rsidP="00802AEF">
      <w:pPr>
        <w:spacing w:after="0" w:line="240" w:lineRule="auto"/>
      </w:pPr>
      <w:r>
        <w:continuationSeparator/>
      </w:r>
    </w:p>
  </w:endnote>
  <w:endnote w:type="continuationNotice" w:id="1">
    <w:p w14:paraId="7358177D" w14:textId="77777777" w:rsidR="00823CDD" w:rsidRDefault="00823CD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6006CC" w14:textId="77777777" w:rsidR="00802AEF" w:rsidRDefault="00802AEF">
    <w:pPr>
      <w:pStyle w:val="Zpat"/>
    </w:pPr>
    <w:r w:rsidRPr="00802AEF">
      <w:rPr>
        <w:noProof/>
      </w:rPr>
      <w:drawing>
        <wp:anchor distT="0" distB="0" distL="114300" distR="114300" simplePos="0" relativeHeight="251658241" behindDoc="1" locked="0" layoutInCell="1" allowOverlap="1" wp14:anchorId="4C288F79" wp14:editId="4B14F3F7">
          <wp:simplePos x="0" y="0"/>
          <wp:positionH relativeFrom="column">
            <wp:posOffset>-905129</wp:posOffset>
          </wp:positionH>
          <wp:positionV relativeFrom="paragraph">
            <wp:posOffset>81534</wp:posOffset>
          </wp:positionV>
          <wp:extent cx="7559929" cy="963168"/>
          <wp:effectExtent l="19050" t="0" r="4826" b="0"/>
          <wp:wrapNone/>
          <wp:docPr id="68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ovy papi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982"/>
                  <a:stretch>
                    <a:fillRect/>
                  </a:stretch>
                </pic:blipFill>
                <pic:spPr>
                  <a:xfrm>
                    <a:off x="0" y="0"/>
                    <a:ext cx="7558024" cy="9631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BAC9C0" w14:textId="77777777" w:rsidR="00F86DFE" w:rsidRDefault="00F86DFE" w:rsidP="00802AEF">
      <w:pPr>
        <w:spacing w:after="0" w:line="240" w:lineRule="auto"/>
      </w:pPr>
      <w:r>
        <w:separator/>
      </w:r>
    </w:p>
  </w:footnote>
  <w:footnote w:type="continuationSeparator" w:id="0">
    <w:p w14:paraId="7D2EB176" w14:textId="77777777" w:rsidR="00F86DFE" w:rsidRDefault="00F86DFE" w:rsidP="00802AEF">
      <w:pPr>
        <w:spacing w:after="0" w:line="240" w:lineRule="auto"/>
      </w:pPr>
      <w:r>
        <w:continuationSeparator/>
      </w:r>
    </w:p>
  </w:footnote>
  <w:footnote w:type="continuationNotice" w:id="1">
    <w:p w14:paraId="6DD6ED6A" w14:textId="77777777" w:rsidR="00823CDD" w:rsidRDefault="00823CD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1E2450" w14:textId="77777777" w:rsidR="00802AEF" w:rsidRDefault="00802AEF">
    <w:pPr>
      <w:pStyle w:val="Zhlav"/>
    </w:pPr>
    <w:r w:rsidRPr="00802AEF">
      <w:rPr>
        <w:noProof/>
      </w:rPr>
      <w:drawing>
        <wp:anchor distT="0" distB="0" distL="114300" distR="114300" simplePos="0" relativeHeight="251658240" behindDoc="1" locked="0" layoutInCell="1" allowOverlap="1" wp14:anchorId="69C00DC5" wp14:editId="07DD3435">
          <wp:simplePos x="0" y="0"/>
          <wp:positionH relativeFrom="column">
            <wp:posOffset>-905129</wp:posOffset>
          </wp:positionH>
          <wp:positionV relativeFrom="paragraph">
            <wp:posOffset>-450215</wp:posOffset>
          </wp:positionV>
          <wp:extent cx="7560564" cy="1341120"/>
          <wp:effectExtent l="19050" t="0" r="4318" b="0"/>
          <wp:wrapNone/>
          <wp:docPr id="67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ovy papi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447"/>
                  <a:stretch>
                    <a:fillRect/>
                  </a:stretch>
                </pic:blipFill>
                <pic:spPr>
                  <a:xfrm>
                    <a:off x="0" y="0"/>
                    <a:ext cx="7558532" cy="1341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D22"/>
    <w:rsid w:val="00010580"/>
    <w:rsid w:val="00025654"/>
    <w:rsid w:val="000625E6"/>
    <w:rsid w:val="000E5E50"/>
    <w:rsid w:val="00151438"/>
    <w:rsid w:val="00192BE8"/>
    <w:rsid w:val="001C0564"/>
    <w:rsid w:val="001C46B5"/>
    <w:rsid w:val="001E0C5C"/>
    <w:rsid w:val="00224495"/>
    <w:rsid w:val="002643E5"/>
    <w:rsid w:val="002678F3"/>
    <w:rsid w:val="002A0785"/>
    <w:rsid w:val="00301A9A"/>
    <w:rsid w:val="003A7F2C"/>
    <w:rsid w:val="003D3A31"/>
    <w:rsid w:val="003D723E"/>
    <w:rsid w:val="004A6B82"/>
    <w:rsid w:val="004C0173"/>
    <w:rsid w:val="004C3753"/>
    <w:rsid w:val="004E667E"/>
    <w:rsid w:val="004F0349"/>
    <w:rsid w:val="00516D77"/>
    <w:rsid w:val="00521528"/>
    <w:rsid w:val="005C493B"/>
    <w:rsid w:val="00676188"/>
    <w:rsid w:val="006776F6"/>
    <w:rsid w:val="00695598"/>
    <w:rsid w:val="006D649D"/>
    <w:rsid w:val="006E6526"/>
    <w:rsid w:val="00754A80"/>
    <w:rsid w:val="00787BA7"/>
    <w:rsid w:val="007C1044"/>
    <w:rsid w:val="007D5B89"/>
    <w:rsid w:val="00802AEF"/>
    <w:rsid w:val="00802E07"/>
    <w:rsid w:val="00823CDD"/>
    <w:rsid w:val="00860FAF"/>
    <w:rsid w:val="008615DB"/>
    <w:rsid w:val="008642C4"/>
    <w:rsid w:val="008878D9"/>
    <w:rsid w:val="008C652A"/>
    <w:rsid w:val="008D6E77"/>
    <w:rsid w:val="009448D0"/>
    <w:rsid w:val="0097180A"/>
    <w:rsid w:val="009737D9"/>
    <w:rsid w:val="009B113D"/>
    <w:rsid w:val="009D2536"/>
    <w:rsid w:val="009F58CB"/>
    <w:rsid w:val="00A50FCF"/>
    <w:rsid w:val="00A566E9"/>
    <w:rsid w:val="00A5711D"/>
    <w:rsid w:val="00A62E71"/>
    <w:rsid w:val="00A66532"/>
    <w:rsid w:val="00A81D92"/>
    <w:rsid w:val="00A9561C"/>
    <w:rsid w:val="00AF7BF5"/>
    <w:rsid w:val="00B618DE"/>
    <w:rsid w:val="00BA64D4"/>
    <w:rsid w:val="00BB0018"/>
    <w:rsid w:val="00BD314C"/>
    <w:rsid w:val="00C14BC2"/>
    <w:rsid w:val="00C22E05"/>
    <w:rsid w:val="00CF5BD4"/>
    <w:rsid w:val="00D74A75"/>
    <w:rsid w:val="00D86D22"/>
    <w:rsid w:val="00DA551B"/>
    <w:rsid w:val="00E1380A"/>
    <w:rsid w:val="00EC0A41"/>
    <w:rsid w:val="00F168C8"/>
    <w:rsid w:val="00F6731D"/>
    <w:rsid w:val="00F86DFE"/>
    <w:rsid w:val="00F9373F"/>
    <w:rsid w:val="00FA7A1F"/>
    <w:rsid w:val="00FC06DC"/>
    <w:rsid w:val="00FF5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BF3181"/>
  <w15:docId w15:val="{9DEFEE4C-8357-41CB-9E7F-16B8013B5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B113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02A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02AEF"/>
  </w:style>
  <w:style w:type="paragraph" w:styleId="Zpat">
    <w:name w:val="footer"/>
    <w:basedOn w:val="Normln"/>
    <w:link w:val="ZpatChar"/>
    <w:uiPriority w:val="99"/>
    <w:unhideWhenUsed/>
    <w:rsid w:val="00802A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02AEF"/>
  </w:style>
  <w:style w:type="paragraph" w:customStyle="1" w:styleId="paragraph">
    <w:name w:val="paragraph"/>
    <w:basedOn w:val="Normln"/>
    <w:rsid w:val="00D86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D86D22"/>
  </w:style>
  <w:style w:type="character" w:customStyle="1" w:styleId="eop">
    <w:name w:val="eop"/>
    <w:basedOn w:val="Standardnpsmoodstavce"/>
    <w:rsid w:val="00D86D22"/>
  </w:style>
  <w:style w:type="character" w:customStyle="1" w:styleId="spellingerror">
    <w:name w:val="spellingerror"/>
    <w:basedOn w:val="Standardnpsmoodstavce"/>
    <w:rsid w:val="00D86D22"/>
  </w:style>
  <w:style w:type="paragraph" w:styleId="Normlnweb">
    <w:name w:val="Normal (Web)"/>
    <w:basedOn w:val="Normln"/>
    <w:uiPriority w:val="99"/>
    <w:unhideWhenUsed/>
    <w:rsid w:val="005C4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5C493B"/>
    <w:rPr>
      <w:b/>
      <w:bCs/>
    </w:rPr>
  </w:style>
  <w:style w:type="character" w:customStyle="1" w:styleId="markguoynttpo">
    <w:name w:val="markguoynttpo"/>
    <w:basedOn w:val="Standardnpsmoodstavce"/>
    <w:rsid w:val="005C493B"/>
  </w:style>
  <w:style w:type="character" w:styleId="Hypertextovodkaz">
    <w:name w:val="Hyperlink"/>
    <w:basedOn w:val="Standardnpsmoodstavce"/>
    <w:uiPriority w:val="99"/>
    <w:unhideWhenUsed/>
    <w:rsid w:val="005C493B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E6526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878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78D9"/>
    <w:rPr>
      <w:rFonts w:ascii="Segoe UI" w:hAnsi="Segoe UI" w:cs="Segoe UI"/>
      <w:sz w:val="18"/>
      <w:szCs w:val="18"/>
    </w:rPr>
  </w:style>
  <w:style w:type="paragraph" w:styleId="Revize">
    <w:name w:val="Revision"/>
    <w:hidden/>
    <w:uiPriority w:val="99"/>
    <w:semiHidden/>
    <w:rsid w:val="00BA64D4"/>
    <w:pPr>
      <w:spacing w:after="0" w:line="240" w:lineRule="auto"/>
    </w:pPr>
  </w:style>
  <w:style w:type="character" w:styleId="Zdraznn">
    <w:name w:val="Emphasis"/>
    <w:basedOn w:val="Standardnpsmoodstavce"/>
    <w:uiPriority w:val="20"/>
    <w:qFormat/>
    <w:rsid w:val="00C22E05"/>
    <w:rPr>
      <w:i/>
      <w:iCs/>
    </w:rPr>
  </w:style>
  <w:style w:type="character" w:customStyle="1" w:styleId="apple-converted-space">
    <w:name w:val="apple-converted-space"/>
    <w:basedOn w:val="Standardnpsmoodstavce"/>
    <w:rsid w:val="00C22E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695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7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nocdivadel.cz/" TargetMode="Externa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ezervace.plzenskavstupenka.cz/plzen/standard/Hall/Index/242137/AIkmCzmakwkHSgAfWp1Zhw_rov__rov__xcodex_AGA1gFbU4whMBMeD5pmfsx675va1JNEElKrl8g__?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.polakova\OneDrive%20-%20IDU\TZ\Hlavi&#269;kov&#253;%20pap&#237;r%20IDU_Black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db66e18-8cc9-4286-b396-6b9e68677bb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FD9A2459C93084A820D4A62C1D82248" ma:contentTypeVersion="14" ma:contentTypeDescription="Vytvoří nový dokument" ma:contentTypeScope="" ma:versionID="33289d08e9ed10bbab792b780adc5c62">
  <xsd:schema xmlns:xsd="http://www.w3.org/2001/XMLSchema" xmlns:xs="http://www.w3.org/2001/XMLSchema" xmlns:p="http://schemas.microsoft.com/office/2006/metadata/properties" xmlns:ns3="4db66e18-8cc9-4286-b396-6b9e68677bb1" targetNamespace="http://schemas.microsoft.com/office/2006/metadata/properties" ma:root="true" ma:fieldsID="caf52c23e5f9b8a465913adc274efee6" ns3:_="">
    <xsd:import namespace="4db66e18-8cc9-4286-b396-6b9e68677bb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_activity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b66e18-8cc9-4286-b396-6b9e68677b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3EC047-46F5-4379-B8B3-5C44A8CE7DDA}">
  <ds:schemaRefs>
    <ds:schemaRef ds:uri="http://schemas.microsoft.com/office/2006/metadata/properties"/>
    <ds:schemaRef ds:uri="4db66e18-8cc9-4286-b396-6b9e68677bb1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2B00909-C46B-4A30-8B1D-DA12ABE971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F53DCF-8904-4301-82A9-64AB831644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b66e18-8cc9-4286-b396-6b9e68677b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 IDU_Black</Template>
  <TotalTime>4</TotalTime>
  <Pages>2</Pages>
  <Words>546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Poláková</dc:creator>
  <cp:lastModifiedBy>Poláková Anna</cp:lastModifiedBy>
  <cp:revision>3</cp:revision>
  <cp:lastPrinted>2023-04-18T11:03:00Z</cp:lastPrinted>
  <dcterms:created xsi:type="dcterms:W3CDTF">2025-03-24T11:11:00Z</dcterms:created>
  <dcterms:modified xsi:type="dcterms:W3CDTF">2025-03-24T11:15:00Z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0x0101007FD9A2459C93084A820D4A62C1D82248</vt:lpwstr>
  </property>
  <property fmtid="{D5CDD505-2E9C-101B-9397-08002B2CF9AE}" pid="3" name="MediaServiceImageTags">
    <vt:lpwstr/>
  </property>
</Properties>
</file>